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BPM系统运维服务采购项目唯一来源采购公告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cs="仿宋"/>
          <w:b/>
          <w:bCs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cs="仿宋"/>
          <w:b/>
          <w:bCs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lang w:val="en-US" w:eastAsia="zh-CN"/>
        </w:rPr>
        <w:t>项目信息</w:t>
      </w:r>
    </w:p>
    <w:p>
      <w:pPr>
        <w:pStyle w:val="1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02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cs="仿宋"/>
          <w:b/>
          <w:bCs/>
          <w:kern w:val="2"/>
          <w:sz w:val="30"/>
          <w:szCs w:val="30"/>
          <w:lang w:val="en-US" w:eastAsia="zh-CN" w:bidi="ar-SA"/>
        </w:rPr>
        <w:t>1.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采购人：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安徽合力股份有限公司</w:t>
      </w:r>
    </w:p>
    <w:p>
      <w:pPr>
        <w:pStyle w:val="1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602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cs="仿宋"/>
          <w:b/>
          <w:bCs/>
          <w:kern w:val="2"/>
          <w:sz w:val="30"/>
          <w:szCs w:val="30"/>
          <w:lang w:val="en-US" w:eastAsia="zh-CN" w:bidi="ar-SA"/>
        </w:rPr>
        <w:t>2.</w:t>
      </w:r>
      <w:r>
        <w:rPr>
          <w:rFonts w:hint="eastAsia" w:ascii="仿宋" w:hAnsi="仿宋" w:eastAsia="仿宋" w:cs="仿宋"/>
          <w:b/>
          <w:bCs/>
          <w:kern w:val="2"/>
          <w:sz w:val="30"/>
          <w:szCs w:val="30"/>
          <w:lang w:val="en-US" w:eastAsia="zh-CN" w:bidi="ar-SA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BPM系统运维服务采购项目</w:t>
      </w:r>
    </w:p>
    <w:p>
      <w:pPr>
        <w:pStyle w:val="2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3.拟采购的货物或服务的说明：</w:t>
      </w:r>
    </w:p>
    <w:p>
      <w:pPr>
        <w:pStyle w:val="2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0" w:firstLineChars="200"/>
        <w:jc w:val="left"/>
        <w:textAlignment w:val="auto"/>
        <w:rPr>
          <w:rFonts w:hint="eastAsia" w:cs="仿宋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针对公司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BPM系统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采购3年原厂商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运维服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务，服务费分年支付。</w:t>
      </w:r>
    </w:p>
    <w:p>
      <w:pPr>
        <w:pStyle w:val="20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4.采用唯一来源采购方式的原因及说明：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我公司2011年上线了泛微协同办公系统（BPM），并与公司其他主要业务系统深度集成，有效提高</w:t>
      </w:r>
      <w:r>
        <w:rPr>
          <w:rFonts w:hint="eastAsia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了办公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效率。此系统是由泛微网络科技股份有限公司自主研发，拥有独立知识产权</w:t>
      </w:r>
      <w:r>
        <w:rPr>
          <w:rFonts w:hint="eastAsia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，系统版本升级等运维服务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具有不可替代性和唯一性。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因此，根据公司《非生产物资采购管理办法》规定，本项目拟采用唯一来源的方式进行采购。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二、拟定供应商信息</w:t>
      </w:r>
    </w:p>
    <w:p>
      <w:pPr>
        <w:spacing w:line="360" w:lineRule="auto"/>
        <w:ind w:right="480" w:firstLine="405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1.名称：</w:t>
      </w:r>
      <w:r>
        <w:rPr>
          <w:rFonts w:hint="eastAsia" w:ascii="宋体" w:hAnsi="宋体" w:cs="宋体"/>
          <w:szCs w:val="21"/>
        </w:rPr>
        <w:t>泛微网络科技股份有限公司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2" w:firstLineChars="200"/>
        <w:jc w:val="left"/>
        <w:textAlignment w:val="auto"/>
        <w:rPr>
          <w:rFonts w:hint="eastAsia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2.地址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：</w:t>
      </w:r>
      <w:r>
        <w:rPr>
          <w:rFonts w:hint="eastAsia" w:ascii="宋体" w:hAnsi="宋体" w:cs="宋体"/>
          <w:szCs w:val="21"/>
        </w:rPr>
        <w:t>上海市奉贤区环城西路3006号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default" w:ascii="仿宋" w:hAnsi="仿宋" w:eastAsia="仿宋" w:cs="仿宋"/>
          <w:b w:val="0"/>
          <w:bCs w:val="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highlight w:val="none"/>
          <w:lang w:val="en-US" w:eastAsia="zh-CN"/>
        </w:rPr>
        <w:t>三、公示期限</w:t>
      </w:r>
      <w:r>
        <w:rPr>
          <w:rFonts w:hint="eastAsia" w:ascii="仿宋" w:hAnsi="仿宋" w:eastAsia="仿宋" w:cs="仿宋"/>
          <w:b w:val="0"/>
          <w:bCs w:val="0"/>
          <w:highlight w:val="none"/>
          <w:lang w:val="en-US" w:eastAsia="zh-CN"/>
        </w:rPr>
        <w:t>：</w:t>
      </w:r>
      <w:r>
        <w:rPr>
          <w:rFonts w:hint="eastAsia" w:cs="仿宋"/>
          <w:b w:val="0"/>
          <w:bCs w:val="0"/>
          <w:highlight w:val="none"/>
          <w:lang w:val="en-US" w:eastAsia="zh-CN"/>
        </w:rPr>
        <w:t>公告发布之日起3天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四、其他补充事宜：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lang w:val="en-US" w:eastAsia="zh-CN"/>
        </w:rPr>
        <w:t>任何供应商、单位或者个人对采用</w:t>
      </w:r>
      <w:r>
        <w:rPr>
          <w:rFonts w:hint="eastAsia" w:cs="仿宋"/>
          <w:b w:val="0"/>
          <w:bCs w:val="0"/>
          <w:lang w:val="en-US" w:eastAsia="zh-CN"/>
        </w:rPr>
        <w:t>唯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一来源采购方式公示有异议的，可以在公示期内将书面意见反馈给采购部门。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301" w:firstLineChars="100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五、联系方式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1.采购部门信息：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安徽合力股份有限公司信息化部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2.联系人：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罗野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3.联系地址：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安徽省合肥市经开区方兴大道668号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4.联系邮箱：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instrText xml:space="preserve"> HYPERLINK "mailto:65001063@helichina.com" </w:instrTex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fldChar w:fldCharType="separate"/>
      </w:r>
      <w:r>
        <w:rPr>
          <w:rStyle w:val="19"/>
          <w:rFonts w:hint="eastAsia" w:ascii="仿宋" w:hAnsi="仿宋" w:eastAsia="仿宋" w:cs="仿宋"/>
          <w:b w:val="0"/>
          <w:bCs w:val="0"/>
          <w:lang w:val="en-US" w:eastAsia="zh-CN"/>
        </w:rPr>
        <w:t>68013349@helichina.com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5.联系电话：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0551-63686157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lang w:val="en-US" w:eastAsia="zh-CN"/>
        </w:rPr>
        <w:t>安徽合力股份有限公司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2024年7月4日</w:t>
      </w:r>
    </w:p>
    <w:sectPr>
      <w:headerReference r:id="rId5" w:type="default"/>
      <w:footerReference r:id="rId6" w:type="default"/>
      <w:pgSz w:w="11906" w:h="16838"/>
      <w:pgMar w:top="850" w:right="1191" w:bottom="388" w:left="1191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tabs>
        <w:tab w:val="left" w:pos="3012"/>
        <w:tab w:val="clear" w:pos="4153"/>
      </w:tabs>
      <w:ind w:firstLine="3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-768350</wp:posOffset>
              </wp:positionH>
              <wp:positionV relativeFrom="paragraph">
                <wp:posOffset>121920</wp:posOffset>
              </wp:positionV>
              <wp:extent cx="1304290" cy="271780"/>
              <wp:effectExtent l="0" t="0" r="0" b="0"/>
              <wp:wrapNone/>
              <wp:docPr id="1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3005" cy="240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265"/>
                            <w:jc w:val="distribute"/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www.helichina.c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  <w:lang w:val="en-US" w:eastAsia="zh-CN"/>
                            </w:rPr>
                            <w:t>o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drawing>
                              <wp:inline distT="0" distB="0" distL="114300" distR="114300">
                                <wp:extent cx="6350635" cy="181610"/>
                                <wp:effectExtent l="0" t="0" r="12065" b="8890"/>
                                <wp:docPr id="1" name="图片 1" descr="资源 2@4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资源 2@4x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350635" cy="181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-60.5pt;margin-top:9.6pt;height:21.4pt;width:102.7pt;z-index:251660288;mso-width-relative:page;mso-height-relative:page;" filled="f" stroked="f" coordsize="21600,21600" o:gfxdata="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McEWtYAAAAJAQAADwAAAAAAAAABACAAAAAiAAAAZHJzL2Rvd25yZXYueG1sUEsBAhQA&#10;FAAAAAgAh07iQKZPDVm7AQAAZw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ind w:firstLine="265"/>
                      <w:jc w:val="distribute"/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</w:pP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www.helichina.c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  <w:lang w:val="en-US" w:eastAsia="zh-CN"/>
                      </w:rPr>
                      <w:t>o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  <w:r>
                      <w:rPr>
                        <w:rFonts w:hint="eastAsia"/>
                        <w:sz w:val="18"/>
                      </w:rPr>
                      <w:drawing>
                        <wp:inline distT="0" distB="0" distL="114300" distR="114300">
                          <wp:extent cx="6350635" cy="181610"/>
                          <wp:effectExtent l="0" t="0" r="12065" b="8890"/>
                          <wp:docPr id="1" name="图片 1" descr="资源 2@4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资源 2@4x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350635" cy="181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</w:p>
  <w:p>
    <w:pPr>
      <w:pStyle w:val="12"/>
      <w:tabs>
        <w:tab w:val="left" w:pos="3012"/>
        <w:tab w:val="clear" w:pos="4153"/>
      </w:tabs>
      <w:ind w:firstLine="34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-784860</wp:posOffset>
          </wp:positionH>
          <wp:positionV relativeFrom="paragraph">
            <wp:posOffset>81280</wp:posOffset>
          </wp:positionV>
          <wp:extent cx="6791325" cy="190500"/>
          <wp:effectExtent l="19050" t="0" r="9525" b="0"/>
          <wp:wrapNone/>
          <wp:docPr id="2" name="图片 2" descr="资源 2@4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2@4x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1325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12"/>
      <w:tabs>
        <w:tab w:val="left" w:pos="3012"/>
        <w:tab w:val="clear" w:pos="4153"/>
      </w:tabs>
      <w:ind w:firstLine="3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ZjBhYTIwNWQ0MzFlYWZmYjNlZGY3OWFkZjAyMGUifQ=="/>
  </w:docVars>
  <w:rsids>
    <w:rsidRoot w:val="00172A27"/>
    <w:rsid w:val="001B79F1"/>
    <w:rsid w:val="00297D5F"/>
    <w:rsid w:val="003247C2"/>
    <w:rsid w:val="006834F9"/>
    <w:rsid w:val="008C0D1F"/>
    <w:rsid w:val="00975B79"/>
    <w:rsid w:val="00A03486"/>
    <w:rsid w:val="00A36E30"/>
    <w:rsid w:val="00A8611F"/>
    <w:rsid w:val="00AF3C68"/>
    <w:rsid w:val="00B904C5"/>
    <w:rsid w:val="00E04881"/>
    <w:rsid w:val="00EC6EA3"/>
    <w:rsid w:val="01BB3CD7"/>
    <w:rsid w:val="01F96178"/>
    <w:rsid w:val="02A76DC8"/>
    <w:rsid w:val="041373F6"/>
    <w:rsid w:val="042C47E7"/>
    <w:rsid w:val="054E2361"/>
    <w:rsid w:val="07654F8C"/>
    <w:rsid w:val="07F7667D"/>
    <w:rsid w:val="08DF5F32"/>
    <w:rsid w:val="0CB55217"/>
    <w:rsid w:val="0D4870DB"/>
    <w:rsid w:val="0E09199C"/>
    <w:rsid w:val="103A025A"/>
    <w:rsid w:val="115155BC"/>
    <w:rsid w:val="120A24D4"/>
    <w:rsid w:val="12DC306C"/>
    <w:rsid w:val="16FC5B32"/>
    <w:rsid w:val="1838386E"/>
    <w:rsid w:val="19F1171D"/>
    <w:rsid w:val="1AE74317"/>
    <w:rsid w:val="1C767760"/>
    <w:rsid w:val="1CEF7592"/>
    <w:rsid w:val="1D303373"/>
    <w:rsid w:val="1D8F50E1"/>
    <w:rsid w:val="1E81066B"/>
    <w:rsid w:val="203A679C"/>
    <w:rsid w:val="203D39F0"/>
    <w:rsid w:val="20781E7A"/>
    <w:rsid w:val="21E81A3B"/>
    <w:rsid w:val="226B5EB9"/>
    <w:rsid w:val="228C4BA7"/>
    <w:rsid w:val="22962437"/>
    <w:rsid w:val="23C303DB"/>
    <w:rsid w:val="244164D6"/>
    <w:rsid w:val="257543EE"/>
    <w:rsid w:val="25A77520"/>
    <w:rsid w:val="26BB63F1"/>
    <w:rsid w:val="26D73719"/>
    <w:rsid w:val="27EE1998"/>
    <w:rsid w:val="2A450A49"/>
    <w:rsid w:val="2A903A86"/>
    <w:rsid w:val="2A9226E6"/>
    <w:rsid w:val="2B46488A"/>
    <w:rsid w:val="2EAB4D27"/>
    <w:rsid w:val="32331919"/>
    <w:rsid w:val="32AA1322"/>
    <w:rsid w:val="36216F1C"/>
    <w:rsid w:val="37CA33A1"/>
    <w:rsid w:val="3F0A61D3"/>
    <w:rsid w:val="3F4932AC"/>
    <w:rsid w:val="409470BD"/>
    <w:rsid w:val="40CA4CF5"/>
    <w:rsid w:val="415901C6"/>
    <w:rsid w:val="4308271D"/>
    <w:rsid w:val="434B42B1"/>
    <w:rsid w:val="43EF4940"/>
    <w:rsid w:val="48091F9E"/>
    <w:rsid w:val="48335D86"/>
    <w:rsid w:val="489E2D6C"/>
    <w:rsid w:val="49567190"/>
    <w:rsid w:val="4AF33166"/>
    <w:rsid w:val="4D410BED"/>
    <w:rsid w:val="4D655D09"/>
    <w:rsid w:val="4DB35F12"/>
    <w:rsid w:val="4DF416CF"/>
    <w:rsid w:val="4EBB3175"/>
    <w:rsid w:val="4FAC0CFF"/>
    <w:rsid w:val="50656676"/>
    <w:rsid w:val="51323F3D"/>
    <w:rsid w:val="51CF2AEB"/>
    <w:rsid w:val="531E556A"/>
    <w:rsid w:val="53A14208"/>
    <w:rsid w:val="56E55706"/>
    <w:rsid w:val="57C63F86"/>
    <w:rsid w:val="58A84043"/>
    <w:rsid w:val="59F91CD8"/>
    <w:rsid w:val="5A797959"/>
    <w:rsid w:val="5C973E8F"/>
    <w:rsid w:val="5CF644C9"/>
    <w:rsid w:val="624032A2"/>
    <w:rsid w:val="62762766"/>
    <w:rsid w:val="661C7235"/>
    <w:rsid w:val="677639F3"/>
    <w:rsid w:val="67954732"/>
    <w:rsid w:val="69490210"/>
    <w:rsid w:val="6AD675F1"/>
    <w:rsid w:val="6B9168EB"/>
    <w:rsid w:val="6BC95AF1"/>
    <w:rsid w:val="6C283332"/>
    <w:rsid w:val="6CF53D97"/>
    <w:rsid w:val="6EE437A7"/>
    <w:rsid w:val="6F136A21"/>
    <w:rsid w:val="6F1A0CDC"/>
    <w:rsid w:val="6F444773"/>
    <w:rsid w:val="6FB74717"/>
    <w:rsid w:val="728A1BF2"/>
    <w:rsid w:val="732B0626"/>
    <w:rsid w:val="73931A0F"/>
    <w:rsid w:val="73CA6113"/>
    <w:rsid w:val="73F43B29"/>
    <w:rsid w:val="74736932"/>
    <w:rsid w:val="768201D3"/>
    <w:rsid w:val="76CE6320"/>
    <w:rsid w:val="79134850"/>
    <w:rsid w:val="7A161CCA"/>
    <w:rsid w:val="7C4A4983"/>
    <w:rsid w:val="7C62667F"/>
    <w:rsid w:val="7D5C0844"/>
    <w:rsid w:val="7EAC7ADD"/>
    <w:rsid w:val="7EB4583F"/>
    <w:rsid w:val="7F9615AB"/>
    <w:rsid w:val="7FA5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567" w:firstLineChars="189"/>
      <w:jc w:val="both"/>
    </w:pPr>
    <w:rPr>
      <w:rFonts w:ascii="仿宋" w:hAnsi="仿宋" w:eastAsia="仿宋" w:cstheme="minorBidi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ind w:firstLine="0" w:firstLineChars="0"/>
      <w:jc w:val="center"/>
      <w:outlineLvl w:val="0"/>
    </w:pPr>
    <w:rPr>
      <w:b/>
      <w:sz w:val="36"/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9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paragraph" w:styleId="9">
    <w:name w:val="Body Text First Indent"/>
    <w:basedOn w:val="8"/>
    <w:next w:val="8"/>
    <w:qFormat/>
    <w:uiPriority w:val="0"/>
    <w:pPr>
      <w:ind w:firstLine="420" w:firstLineChars="100"/>
    </w:pPr>
  </w:style>
  <w:style w:type="paragraph" w:styleId="10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basedOn w:val="1"/>
    <w:next w:val="1"/>
    <w:link w:val="24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semiHidden/>
    <w:unhideWhenUsed/>
    <w:qFormat/>
    <w:uiPriority w:val="0"/>
    <w:rPr>
      <w:color w:val="0000FF"/>
      <w:u w:val="single"/>
    </w:rPr>
  </w:style>
  <w:style w:type="paragraph" w:customStyle="1" w:styleId="20">
    <w:name w:val="Body Text First Indent1"/>
    <w:basedOn w:val="8"/>
    <w:next w:val="12"/>
    <w:qFormat/>
    <w:uiPriority w:val="0"/>
    <w:pPr>
      <w:ind w:firstLine="420"/>
    </w:pPr>
    <w:rPr>
      <w:rFonts w:ascii="仿宋_GB2312" w:hAnsi="仿宋_GB2312" w:eastAsia="仿宋_GB2312" w:cs="仿宋_GB2312"/>
      <w:color w:val="000000"/>
      <w:szCs w:val="21"/>
      <w:lang w:bidi="mn-Mong-CN"/>
    </w:rPr>
  </w:style>
  <w:style w:type="character" w:customStyle="1" w:styleId="21">
    <w:name w:val="批注框文本 字符"/>
    <w:basedOn w:val="17"/>
    <w:link w:val="10"/>
    <w:qFormat/>
    <w:uiPriority w:val="99"/>
    <w:rPr>
      <w:rFonts w:ascii="仿宋" w:hAnsi="仿宋" w:eastAsia="仿宋" w:cstheme="minorBidi"/>
      <w:kern w:val="2"/>
      <w:sz w:val="18"/>
      <w:szCs w:val="18"/>
    </w:rPr>
  </w:style>
  <w:style w:type="paragraph" w:customStyle="1" w:styleId="22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字符"/>
    <w:basedOn w:val="17"/>
    <w:link w:val="14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25">
    <w:name w:val="List Paragraph"/>
    <w:basedOn w:val="1"/>
    <w:link w:val="34"/>
    <w:qFormat/>
    <w:uiPriority w:val="34"/>
    <w:pPr>
      <w:ind w:firstLine="420" w:firstLineChars="200"/>
    </w:pPr>
  </w:style>
  <w:style w:type="character" w:customStyle="1" w:styleId="26">
    <w:name w:val="标题 1 字符"/>
    <w:basedOn w:val="17"/>
    <w:link w:val="2"/>
    <w:qFormat/>
    <w:uiPriority w:val="9"/>
    <w:rPr>
      <w:rFonts w:ascii="仿宋" w:hAnsi="仿宋" w:eastAsia="仿宋" w:cstheme="minorBidi"/>
      <w:b/>
      <w:kern w:val="2"/>
      <w:sz w:val="36"/>
      <w:szCs w:val="30"/>
    </w:rPr>
  </w:style>
  <w:style w:type="character" w:customStyle="1" w:styleId="27">
    <w:name w:val="标题 2 字符"/>
    <w:basedOn w:val="17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8">
    <w:name w:val="标题 3 字符"/>
    <w:basedOn w:val="17"/>
    <w:link w:val="4"/>
    <w:qFormat/>
    <w:uiPriority w:val="9"/>
    <w:rPr>
      <w:rFonts w:ascii="仿宋" w:hAnsi="仿宋" w:eastAsia="仿宋" w:cstheme="minorBidi"/>
      <w:b/>
      <w:bCs/>
      <w:kern w:val="2"/>
      <w:sz w:val="32"/>
      <w:szCs w:val="32"/>
    </w:rPr>
  </w:style>
  <w:style w:type="character" w:customStyle="1" w:styleId="29">
    <w:name w:val="标题 4 字符"/>
    <w:basedOn w:val="17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0">
    <w:name w:val="标题 5 字符"/>
    <w:basedOn w:val="17"/>
    <w:link w:val="6"/>
    <w:qFormat/>
    <w:uiPriority w:val="9"/>
    <w:rPr>
      <w:rFonts w:ascii="仿宋" w:hAnsi="仿宋" w:eastAsia="仿宋" w:cstheme="minorBidi"/>
      <w:b/>
      <w:bCs/>
      <w:kern w:val="2"/>
      <w:sz w:val="28"/>
      <w:szCs w:val="28"/>
    </w:rPr>
  </w:style>
  <w:style w:type="character" w:customStyle="1" w:styleId="31">
    <w:name w:val="标题 6 字符"/>
    <w:basedOn w:val="17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32">
    <w:name w:val="标题一"/>
    <w:basedOn w:val="1"/>
    <w:link w:val="33"/>
    <w:qFormat/>
    <w:uiPriority w:val="0"/>
    <w:pPr>
      <w:numPr>
        <w:ilvl w:val="0"/>
        <w:numId w:val="1"/>
      </w:numPr>
      <w:ind w:firstLineChars="0"/>
    </w:pPr>
    <w:rPr>
      <w:b/>
    </w:rPr>
  </w:style>
  <w:style w:type="character" w:customStyle="1" w:styleId="33">
    <w:name w:val="标题一 字符"/>
    <w:basedOn w:val="17"/>
    <w:link w:val="32"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character" w:customStyle="1" w:styleId="34">
    <w:name w:val="列出段落 字符"/>
    <w:basedOn w:val="17"/>
    <w:link w:val="25"/>
    <w:qFormat/>
    <w:uiPriority w:val="34"/>
    <w:rPr>
      <w:rFonts w:ascii="仿宋" w:hAnsi="仿宋" w:eastAsia="仿宋" w:cstheme="minorBidi"/>
      <w:kern w:val="2"/>
      <w:sz w:val="30"/>
      <w:szCs w:val="30"/>
    </w:rPr>
  </w:style>
  <w:style w:type="paragraph" w:customStyle="1" w:styleId="35">
    <w:name w:val="小标题1"/>
    <w:basedOn w:val="25"/>
    <w:link w:val="36"/>
    <w:qFormat/>
    <w:uiPriority w:val="0"/>
    <w:pPr>
      <w:numPr>
        <w:ilvl w:val="0"/>
        <w:numId w:val="2"/>
      </w:numPr>
      <w:ind w:firstLineChars="0"/>
    </w:pPr>
    <w:rPr>
      <w:b/>
    </w:rPr>
  </w:style>
  <w:style w:type="character" w:customStyle="1" w:styleId="36">
    <w:name w:val="小标题1 字符"/>
    <w:basedOn w:val="34"/>
    <w:link w:val="35"/>
    <w:qFormat/>
    <w:uiPriority w:val="0"/>
    <w:rPr>
      <w:rFonts w:ascii="仿宋" w:hAnsi="仿宋" w:eastAsia="仿宋" w:cstheme="minorBidi"/>
      <w:b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安环（报）2020005关于为申请粉尘作业工种采购配发呼吸防护半面罩的申请.docx</Template>
  <Company>安徽合力股份有限公司</Company>
  <Pages>5</Pages>
  <Words>1612</Words>
  <Characters>1697</Characters>
  <Lines>1</Lines>
  <Paragraphs>1</Paragraphs>
  <TotalTime>0</TotalTime>
  <ScaleCrop>false</ScaleCrop>
  <LinksUpToDate>false</LinksUpToDate>
  <CharactersWithSpaces>1748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2020-04-03T04:34:00Z</dcterms:created>
  <dc:creator>[̲̅V̲̅I̲̅P̅]村长</dc:creator>
  <cp:lastModifiedBy>heli</cp:lastModifiedBy>
  <cp:lastPrinted>2023-07-24T00:50:00Z</cp:lastPrinted>
  <dcterms:modified xsi:type="dcterms:W3CDTF">2024-07-04T08:47:44Z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22B4CE4B8D374B8A807E4C5E2E947BE9</vt:lpwstr>
  </property>
</Properties>
</file>